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9226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FF"/>
          <w:kern w:val="0"/>
          <w14:ligatures w14:val="none"/>
        </w:rPr>
      </w:pPr>
      <w:r>
        <w:rPr>
          <w:rFonts w:ascii="Times New Roman" w:eastAsiaTheme="minorEastAsia" w:hAnsi="Times New Roman" w:cs="Times New Roman"/>
          <w:color w:val="0000FF"/>
          <w:kern w:val="0"/>
          <w14:ligatures w14:val="none"/>
        </w:rPr>
        <w:t>ANEXA 3 H.G. nr. 1336/2022</w:t>
      </w:r>
    </w:p>
    <w:p w14:paraId="7EB1A00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Denumirea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angajatorului</w:t>
      </w:r>
      <w:proofErr w:type="spellEnd"/>
    </w:p>
    <w:p w14:paraId="7F563AC9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Datele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identificare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ale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angajatorului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(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adresă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completă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, CUI)</w:t>
      </w:r>
    </w:p>
    <w:p w14:paraId="2A1A1B0B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Datele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contact ale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angajatorului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(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telefon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, fax)</w:t>
      </w:r>
    </w:p>
    <w:p w14:paraId="468C4FBC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Nr.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înregistrare</w:t>
      </w:r>
      <w:proofErr w:type="spellEnd"/>
    </w:p>
    <w:p w14:paraId="0FDBB7D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Data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înregistrării</w:t>
      </w:r>
      <w:proofErr w:type="spellEnd"/>
    </w:p>
    <w:p w14:paraId="7B296795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0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kern w:val="0"/>
          <w14:ligatures w14:val="none"/>
        </w:rPr>
        <w:t>ADEVERINŢĂ</w:t>
      </w:r>
    </w:p>
    <w:p w14:paraId="7E77B836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Prin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prezenta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se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atestă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faptul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dl/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dna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..........................,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posesor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posesoare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al/a B.I./C.I. ............. seria ....... nr. ................., CNP ......................., 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fost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este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angajatul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......................,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baza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actului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administrativ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numire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nr. ................./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contractului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individual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muncă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cu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normă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întreagă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/cu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timp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parţial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...... ore/zi,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încheiat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pe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durată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nedeterminată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determinată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respectiv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kern w:val="0"/>
          <w14:ligatures w14:val="none"/>
        </w:rPr>
        <w:t>.....</w:t>
      </w:r>
      <w:proofErr w:type="gram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înregistrat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registrul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general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evidenţă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salariaţilor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cu nr. ......./.........,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funcţia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meseria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ocupaţia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de^1) ......................... .</w:t>
      </w:r>
    </w:p>
    <w:p w14:paraId="51E2DDD6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^1) Prin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raportare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la Clasificarea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ocupaţiilor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din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România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şi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la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actele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normative care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stabilesc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funcţii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.</w:t>
      </w:r>
    </w:p>
    <w:p w14:paraId="07653C14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Pentru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exercitarea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atribuţiilor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stabilite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fişa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postului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aferentă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contractului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individual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muncă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actului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administrativ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numire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au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fost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solicitate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studii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nivel^2) ...................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specialitatea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....................... .</w:t>
      </w:r>
    </w:p>
    <w:p w14:paraId="51BE7CD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^2) Se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va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indica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nivelul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studii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(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mediu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/superior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scurtă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durată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/superior).</w:t>
      </w:r>
    </w:p>
    <w:p w14:paraId="13C933E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Pe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durata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executării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contractului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individual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muncă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raporturilor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serviciu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, dl/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dna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............................................. 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dobândit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:</w:t>
      </w:r>
    </w:p>
    <w:p w14:paraId="28D9FECA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-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vechime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muncă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: ..................... ani ........ luni .......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zile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;</w:t>
      </w:r>
    </w:p>
    <w:p w14:paraId="4E10503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–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vechime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specialitatea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studiilor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: .................... ani ............. luni ..........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zile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.</w:t>
      </w:r>
    </w:p>
    <w:p w14:paraId="62E33197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</w:p>
    <w:p w14:paraId="40F24A3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┌────┬───────────┬────┬────────┬──────────┐</w:t>
      </w:r>
    </w:p>
    <w:p w14:paraId="2A1704F1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 xml:space="preserve">│    │           │    │        │Nr. 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şi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 xml:space="preserve">    │</w:t>
      </w:r>
    </w:p>
    <w:p w14:paraId="502551EA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    │           │Anul│        │data      │</w:t>
      </w:r>
    </w:p>
    <w:p w14:paraId="42C458F9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│Nr. 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Mutaţia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 xml:space="preserve">    │/   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Meseria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/│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actului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 xml:space="preserve"> pe│</w:t>
      </w:r>
    </w:p>
    <w:p w14:paraId="01960F91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crt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.│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intervenită│luna│Funcţia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/│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baza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 xml:space="preserve">      │</w:t>
      </w:r>
    </w:p>
    <w:p w14:paraId="74DFEF9C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    │           │/zi 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Ocupaţia│căruia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 xml:space="preserve"> se │</w:t>
      </w:r>
    </w:p>
    <w:p w14:paraId="4DF82DE1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    │           │    │        │face      │</w:t>
      </w:r>
    </w:p>
    <w:p w14:paraId="45050002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    │           │    │        │</w:t>
      </w:r>
      <w:proofErr w:type="spellStart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înscrierea</w:t>
      </w:r>
      <w:proofErr w:type="spellEnd"/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</w:t>
      </w:r>
    </w:p>
    <w:p w14:paraId="6BDE1C73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├────┼───────────┼────┼────────┼──────────┤</w:t>
      </w:r>
    </w:p>
    <w:p w14:paraId="42F64BCF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│    │           │    │        │          │</w:t>
      </w:r>
    </w:p>
    <w:p w14:paraId="7DC70A8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</w:pPr>
      <w:r>
        <w:rPr>
          <w:rFonts w:ascii="Courier New" w:eastAsiaTheme="minorEastAsia" w:hAnsi="Courier New" w:cs="Courier New"/>
          <w:kern w:val="0"/>
          <w:sz w:val="18"/>
          <w:szCs w:val="18"/>
          <w14:ligatures w14:val="none"/>
        </w:rPr>
        <w:t>└────┴───────────┴────┴────────┴──────────┘</w:t>
      </w:r>
    </w:p>
    <w:p w14:paraId="57ECD8E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4AF94E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Pe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durata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executării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contractului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individual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muncă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raporturilor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serviciu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au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intervenit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următoarele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mutaţii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(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modificarea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suspendarea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încetarea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contractului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individual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muncă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raporturilor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serviciu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):</w:t>
      </w:r>
    </w:p>
    <w:p w14:paraId="3B4AECD1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perioada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lucrată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avut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zile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absenţe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nemotivate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şi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................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zile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concediu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fără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plată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.</w:t>
      </w:r>
    </w:p>
    <w:p w14:paraId="446BF2B4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perioada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lucrată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dnei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................................ nu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s-a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aplicat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nicio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sancţiune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disciplinară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s-a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aplicat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sancţiunea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disciplinară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................................. .</w:t>
      </w:r>
    </w:p>
    <w:p w14:paraId="7C4AC8FD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Cunoscând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normele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penale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incidente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materia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falsului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declaraţii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certificăm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datele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cuprinse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prezenta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adeverinţă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sunt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reale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exacte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şi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complete.</w:t>
      </w:r>
    </w:p>
    <w:p w14:paraId="5C0D9DCD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Data </w:t>
      </w:r>
    </w:p>
    <w:p w14:paraId="116BA01C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..................</w:t>
      </w:r>
    </w:p>
    <w:p w14:paraId="68EA1575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Numele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şi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prenumele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reprezentantului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legal al angajatorului^3)</w:t>
      </w:r>
    </w:p>
    <w:p w14:paraId="774607B0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^3)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Persoana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care,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potrivit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legii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>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actelor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juridice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constitutive/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altor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tipuri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acte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legale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reprezintă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angajatorul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în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relaţiile cu terţii.</w:t>
      </w:r>
    </w:p>
    <w:p w14:paraId="54A1D124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...................................</w:t>
      </w:r>
    </w:p>
    <w:p w14:paraId="5EE122A0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Semnătura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reprezentantului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legal al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angajatorului</w:t>
      </w:r>
      <w:proofErr w:type="spellEnd"/>
    </w:p>
    <w:p w14:paraId="7DFA3813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14:ligatures w14:val="none"/>
        </w:rPr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..............................................</w:t>
      </w:r>
    </w:p>
    <w:p w14:paraId="03463CF3" w14:textId="77777777" w:rsidR="008764B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</w:pP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r>
        <w:rPr>
          <w:rFonts w:ascii="Times New Roman" w:eastAsiaTheme="minorEastAsia" w:hAnsi="Times New Roman" w:cs="Times New Roman"/>
          <w:kern w:val="0"/>
          <w14:ligatures w14:val="none"/>
        </w:rPr>
        <w:t> 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Ştampila</w:t>
      </w:r>
      <w:proofErr w:type="spellEnd"/>
      <w:r>
        <w:rPr>
          <w:rFonts w:ascii="Times New Roman" w:eastAsiaTheme="minorEastAsia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kern w:val="0"/>
          <w14:ligatures w14:val="none"/>
        </w:rPr>
        <w:t>angajatorului</w:t>
      </w:r>
      <w:proofErr w:type="spellEnd"/>
    </w:p>
    <w:sectPr w:rsidR="008764B4">
      <w:pgSz w:w="12240" w:h="15840"/>
      <w:pgMar w:top="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17"/>
    <w:rsid w:val="00303617"/>
    <w:rsid w:val="005C04C2"/>
    <w:rsid w:val="0087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47F7B1"/>
  <w15:chartTrackingRefBased/>
  <w15:docId w15:val="{91E45C40-B2DA-4863-964E-9F7D8631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Times New Roman" w:eastAsiaTheme="majorEastAsia" w:hAnsi="Times New Roman" w:cstheme="majorBidi" w:hint="default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Times New Roman" w:eastAsiaTheme="majorEastAsia" w:hAnsi="Times New Roman" w:cstheme="majorBidi" w:hint="default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Times New Roman" w:eastAsiaTheme="majorEastAsia" w:hAnsi="Times New Roman" w:cstheme="majorBidi" w:hint="default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="Times New Roman" w:eastAsiaTheme="majorEastAsia" w:hAnsi="Times New Roman" w:cstheme="majorBidi" w:hint="default"/>
      <w:i/>
      <w:iCs/>
      <w:color w:val="595959" w:themeColor="text1" w:themeTint="A6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Times New Roman" w:eastAsiaTheme="majorEastAsia" w:hAnsi="Times New Roman" w:cstheme="majorBidi" w:hint="default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="Times New Roman" w:eastAsiaTheme="majorEastAsia" w:hAnsi="Times New Roman" w:cstheme="majorBidi" w:hint="default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Times New Roman" w:eastAsiaTheme="majorEastAsia" w:hAnsi="Times New Roman" w:cstheme="majorBidi" w:hint="default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Times New Roman" w:eastAsiaTheme="majorEastAsia" w:hAnsi="Times New Roman" w:cstheme="majorBidi" w:hint="default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GHERMAN</dc:creator>
  <cp:keywords/>
  <dc:description/>
  <cp:lastModifiedBy>CARMEN GHERMAN</cp:lastModifiedBy>
  <cp:revision>2</cp:revision>
  <dcterms:created xsi:type="dcterms:W3CDTF">2025-10-24T06:46:00Z</dcterms:created>
  <dcterms:modified xsi:type="dcterms:W3CDTF">2025-10-24T06:46:00Z</dcterms:modified>
</cp:coreProperties>
</file>